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2A" w:rsidRDefault="000A1366">
      <w:pPr>
        <w:rPr>
          <w:b/>
          <w:sz w:val="52"/>
          <w:szCs w:val="52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5408" behindDoc="1" locked="0" layoutInCell="1" allowOverlap="1" wp14:anchorId="5F205D96" wp14:editId="77B32EDD">
            <wp:simplePos x="0" y="0"/>
            <wp:positionH relativeFrom="column">
              <wp:posOffset>3008630</wp:posOffset>
            </wp:positionH>
            <wp:positionV relativeFrom="paragraph">
              <wp:posOffset>148590</wp:posOffset>
            </wp:positionV>
            <wp:extent cx="2824480" cy="3168015"/>
            <wp:effectExtent l="0" t="0" r="0" b="0"/>
            <wp:wrapTight wrapText="bothSides">
              <wp:wrapPolygon edited="0">
                <wp:start x="0" y="0"/>
                <wp:lineTo x="0" y="21431"/>
                <wp:lineTo x="21415" y="21431"/>
                <wp:lineTo x="21415" y="0"/>
                <wp:lineTo x="0" y="0"/>
              </wp:wrapPolygon>
            </wp:wrapTight>
            <wp:docPr id="8" name="irc_mi" descr="http://s2.hubimg.com/u/6607983_f26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2.hubimg.com/u/6607983_f26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"/>
                    <a:stretch/>
                  </pic:blipFill>
                  <pic:spPr bwMode="auto">
                    <a:xfrm>
                      <a:off x="0" y="0"/>
                      <a:ext cx="282448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61" w:rsidRPr="00F36C61">
        <w:rPr>
          <w:b/>
          <w:sz w:val="52"/>
          <w:szCs w:val="52"/>
          <w:u w:val="single"/>
        </w:rPr>
        <w:t>Squats</w:t>
      </w:r>
    </w:p>
    <w:p w:rsidR="00F36C61" w:rsidRPr="00227E98" w:rsidRDefault="00860795">
      <w:pPr>
        <w:rPr>
          <w:b/>
          <w:sz w:val="36"/>
          <w:szCs w:val="36"/>
        </w:rPr>
      </w:pPr>
      <w:r w:rsidRPr="00227E98">
        <w:rPr>
          <w:b/>
          <w:sz w:val="36"/>
          <w:szCs w:val="36"/>
        </w:rPr>
        <w:t>Proper technique:</w:t>
      </w:r>
      <w:r w:rsidR="000A1366" w:rsidRPr="000A1366">
        <w:rPr>
          <w:noProof/>
          <w:color w:val="0000FF"/>
          <w:lang w:eastAsia="en-GB"/>
        </w:rPr>
        <w:t xml:space="preserve"> </w:t>
      </w:r>
    </w:p>
    <w:p w:rsidR="00860795" w:rsidRDefault="00860795" w:rsidP="0086079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379A">
        <w:rPr>
          <w:b/>
          <w:sz w:val="28"/>
          <w:szCs w:val="28"/>
        </w:rPr>
        <w:t>Straight head positioning</w:t>
      </w:r>
      <w:r w:rsidR="009349AA" w:rsidRPr="003967F8">
        <w:rPr>
          <w:sz w:val="28"/>
          <w:szCs w:val="28"/>
        </w:rPr>
        <w:t>. Looking down will automatically throw your spinal alignment off</w:t>
      </w:r>
      <w:r w:rsidR="003967F8" w:rsidRPr="003967F8">
        <w:rPr>
          <w:sz w:val="28"/>
          <w:szCs w:val="28"/>
        </w:rPr>
        <w:t>. Pick a spot on the wall in line with your eyes and keep looking at that spot</w:t>
      </w:r>
      <w:r w:rsidR="006329EF">
        <w:rPr>
          <w:sz w:val="28"/>
          <w:szCs w:val="28"/>
        </w:rPr>
        <w:t>.</w:t>
      </w:r>
    </w:p>
    <w:p w:rsidR="006329EF" w:rsidRDefault="00D91C49" w:rsidP="0086079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379A">
        <w:rPr>
          <w:b/>
          <w:sz w:val="28"/>
          <w:szCs w:val="28"/>
        </w:rPr>
        <w:t>Athletic stance</w:t>
      </w:r>
      <w:r>
        <w:rPr>
          <w:sz w:val="28"/>
          <w:szCs w:val="28"/>
        </w:rPr>
        <w:t xml:space="preserve">. Make sure your knees are slightly </w:t>
      </w:r>
      <w:r w:rsidR="0062379A">
        <w:rPr>
          <w:sz w:val="28"/>
          <w:szCs w:val="28"/>
        </w:rPr>
        <w:t>bent;</w:t>
      </w:r>
      <w:r>
        <w:rPr>
          <w:sz w:val="28"/>
          <w:szCs w:val="28"/>
        </w:rPr>
        <w:t xml:space="preserve"> feet </w:t>
      </w:r>
      <w:bookmarkStart w:id="0" w:name="_GoBack"/>
      <w:bookmarkEnd w:id="0"/>
      <w:r>
        <w:rPr>
          <w:sz w:val="28"/>
          <w:szCs w:val="28"/>
        </w:rPr>
        <w:t>firmly planted and toes pointing slightly outwards</w:t>
      </w:r>
      <w:r w:rsidR="0062379A">
        <w:rPr>
          <w:sz w:val="28"/>
          <w:szCs w:val="28"/>
        </w:rPr>
        <w:t>.</w:t>
      </w:r>
    </w:p>
    <w:p w:rsidR="0062379A" w:rsidRDefault="0062379A" w:rsidP="0086079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A079D">
        <w:rPr>
          <w:b/>
          <w:sz w:val="28"/>
          <w:szCs w:val="28"/>
        </w:rPr>
        <w:t>Exhale up/inhale down</w:t>
      </w:r>
      <w:r w:rsidR="002E5011">
        <w:rPr>
          <w:sz w:val="28"/>
          <w:szCs w:val="28"/>
        </w:rPr>
        <w:t>. Take a deep breath as you lower down and then breathe out forcefully as you are pushing up</w:t>
      </w:r>
      <w:r w:rsidR="009A079D">
        <w:rPr>
          <w:sz w:val="28"/>
          <w:szCs w:val="28"/>
        </w:rPr>
        <w:t xml:space="preserve">, </w:t>
      </w:r>
      <w:r w:rsidR="00227E98">
        <w:rPr>
          <w:sz w:val="28"/>
          <w:szCs w:val="28"/>
        </w:rPr>
        <w:t>this</w:t>
      </w:r>
      <w:r w:rsidR="009A079D">
        <w:rPr>
          <w:sz w:val="28"/>
          <w:szCs w:val="28"/>
        </w:rPr>
        <w:t xml:space="preserve"> will avoid light headedness. </w:t>
      </w:r>
    </w:p>
    <w:p w:rsidR="009A079D" w:rsidRDefault="00F37649" w:rsidP="0086079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C4F17">
        <w:rPr>
          <w:b/>
          <w:sz w:val="28"/>
          <w:szCs w:val="28"/>
        </w:rPr>
        <w:t>Chest out/shoulders back</w:t>
      </w:r>
      <w:r>
        <w:rPr>
          <w:sz w:val="28"/>
          <w:szCs w:val="28"/>
        </w:rPr>
        <w:t>.</w:t>
      </w:r>
      <w:r w:rsidRPr="00F37649">
        <w:rPr>
          <w:sz w:val="28"/>
          <w:szCs w:val="28"/>
        </w:rPr>
        <w:t> Make sure your spine is in proper alignment. By keeping your shoulder back and your chest out, your lower back will most likely have the correct natural curve.</w:t>
      </w:r>
    </w:p>
    <w:p w:rsidR="00227E98" w:rsidRDefault="00227E98" w:rsidP="00227E98">
      <w:pPr>
        <w:rPr>
          <w:b/>
          <w:sz w:val="36"/>
          <w:szCs w:val="36"/>
        </w:rPr>
      </w:pPr>
      <w:r w:rsidRPr="00227E98">
        <w:rPr>
          <w:b/>
          <w:sz w:val="36"/>
          <w:szCs w:val="36"/>
        </w:rPr>
        <w:t>Common mistakes:</w:t>
      </w:r>
    </w:p>
    <w:p w:rsidR="00227E98" w:rsidRPr="00D9013E" w:rsidRDefault="00757CBA" w:rsidP="00227E98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D9013E">
        <w:rPr>
          <w:b/>
          <w:sz w:val="28"/>
          <w:szCs w:val="28"/>
        </w:rPr>
        <w:t>Lifting the heel off the ground</w:t>
      </w:r>
      <w:r>
        <w:rPr>
          <w:sz w:val="28"/>
          <w:szCs w:val="28"/>
        </w:rPr>
        <w:t>. This causes greater compression on ligaments and tendons in the knee, which can cause serious damage to the knee joint.</w:t>
      </w:r>
      <w:r w:rsidR="00D9013E">
        <w:rPr>
          <w:sz w:val="28"/>
          <w:szCs w:val="28"/>
        </w:rPr>
        <w:t xml:space="preserve"> </w:t>
      </w:r>
    </w:p>
    <w:p w:rsidR="00D9013E" w:rsidRPr="00E57A03" w:rsidRDefault="00D9013E" w:rsidP="00227E98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28"/>
          <w:szCs w:val="28"/>
        </w:rPr>
        <w:t>Knees caving inwards</w:t>
      </w:r>
      <w:r w:rsidRPr="00D9013E">
        <w:rPr>
          <w:sz w:val="28"/>
          <w:szCs w:val="28"/>
        </w:rPr>
        <w:t>.</w:t>
      </w:r>
      <w:r>
        <w:rPr>
          <w:sz w:val="36"/>
          <w:szCs w:val="36"/>
        </w:rPr>
        <w:t xml:space="preserve"> </w:t>
      </w:r>
      <w:r w:rsidR="0042408E">
        <w:rPr>
          <w:sz w:val="28"/>
          <w:szCs w:val="28"/>
        </w:rPr>
        <w:t xml:space="preserve">This usually indicates weak </w:t>
      </w:r>
      <w:proofErr w:type="spellStart"/>
      <w:r w:rsidR="0042408E">
        <w:rPr>
          <w:sz w:val="28"/>
          <w:szCs w:val="28"/>
        </w:rPr>
        <w:t>glutes</w:t>
      </w:r>
      <w:proofErr w:type="spellEnd"/>
      <w:r w:rsidR="0042408E">
        <w:rPr>
          <w:sz w:val="28"/>
          <w:szCs w:val="28"/>
        </w:rPr>
        <w:t xml:space="preserve">, </w:t>
      </w:r>
      <w:r w:rsidR="008B5897">
        <w:rPr>
          <w:sz w:val="28"/>
          <w:szCs w:val="28"/>
        </w:rPr>
        <w:t>adducto</w:t>
      </w:r>
      <w:r w:rsidR="0042408E">
        <w:rPr>
          <w:sz w:val="28"/>
          <w:szCs w:val="28"/>
        </w:rPr>
        <w:t xml:space="preserve">rs </w:t>
      </w:r>
      <w:r w:rsidR="008B5897">
        <w:rPr>
          <w:sz w:val="28"/>
          <w:szCs w:val="28"/>
        </w:rPr>
        <w:t xml:space="preserve">or poor mobility. </w:t>
      </w:r>
      <w:r w:rsidR="00E57A03">
        <w:rPr>
          <w:sz w:val="28"/>
          <w:szCs w:val="28"/>
        </w:rPr>
        <w:t>If done this will completely throw off your form, and can be dangerous. Try using an empty bar bell or knee wraps to support yourself.</w:t>
      </w:r>
    </w:p>
    <w:p w:rsidR="00E57A03" w:rsidRDefault="00E57A03" w:rsidP="003326E8">
      <w:pPr>
        <w:pStyle w:val="ListParagraph"/>
        <w:rPr>
          <w:b/>
          <w:sz w:val="36"/>
          <w:szCs w:val="36"/>
        </w:rPr>
      </w:pPr>
    </w:p>
    <w:p w:rsidR="003326E8" w:rsidRDefault="003326E8" w:rsidP="003326E8">
      <w:pPr>
        <w:pStyle w:val="ListParagraph"/>
        <w:rPr>
          <w:b/>
          <w:sz w:val="36"/>
          <w:szCs w:val="36"/>
        </w:rPr>
      </w:pPr>
    </w:p>
    <w:p w:rsidR="00E4727D" w:rsidRDefault="00E4727D" w:rsidP="003326E8">
      <w:pPr>
        <w:pStyle w:val="ListParagraph"/>
        <w:rPr>
          <w:b/>
          <w:sz w:val="36"/>
          <w:szCs w:val="36"/>
        </w:rPr>
      </w:pPr>
    </w:p>
    <w:p w:rsidR="003326E8" w:rsidRDefault="00946BB5" w:rsidP="003326E8">
      <w:pPr>
        <w:pStyle w:val="ListParagraph"/>
        <w:rPr>
          <w:b/>
          <w:sz w:val="52"/>
          <w:szCs w:val="5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37393396" wp14:editId="287CCE25">
            <wp:simplePos x="0" y="0"/>
            <wp:positionH relativeFrom="column">
              <wp:posOffset>2922270</wp:posOffset>
            </wp:positionH>
            <wp:positionV relativeFrom="paragraph">
              <wp:posOffset>-734695</wp:posOffset>
            </wp:positionV>
            <wp:extent cx="2689225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421" y="21405"/>
                <wp:lineTo x="21421" y="0"/>
                <wp:lineTo x="0" y="0"/>
              </wp:wrapPolygon>
            </wp:wrapTight>
            <wp:docPr id="3" name="Picture 3" descr="http://notsodomesticated.com/wp-content/uploads/2012/02/tricep-dip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tsodomesticated.com/wp-content/uploads/2012/02/tricep-dip_thum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326E8" w:rsidRPr="00860540">
        <w:rPr>
          <w:b/>
          <w:sz w:val="52"/>
          <w:szCs w:val="52"/>
          <w:u w:val="single"/>
        </w:rPr>
        <w:t>Tricep</w:t>
      </w:r>
      <w:proofErr w:type="spellEnd"/>
      <w:r w:rsidR="003326E8" w:rsidRPr="00860540">
        <w:rPr>
          <w:b/>
          <w:sz w:val="52"/>
          <w:szCs w:val="52"/>
          <w:u w:val="single"/>
        </w:rPr>
        <w:t xml:space="preserve"> Dips</w:t>
      </w:r>
    </w:p>
    <w:p w:rsidR="00860540" w:rsidRPr="00E4727D" w:rsidRDefault="00860540" w:rsidP="00E4727D">
      <w:pPr>
        <w:rPr>
          <w:b/>
          <w:sz w:val="36"/>
          <w:szCs w:val="36"/>
        </w:rPr>
      </w:pPr>
      <w:r w:rsidRPr="00E4727D">
        <w:rPr>
          <w:b/>
          <w:sz w:val="36"/>
          <w:szCs w:val="36"/>
        </w:rPr>
        <w:t xml:space="preserve">Proper technique: </w:t>
      </w:r>
    </w:p>
    <w:p w:rsidR="00860540" w:rsidRDefault="00860540" w:rsidP="003326E8">
      <w:pPr>
        <w:pStyle w:val="ListParagraph"/>
        <w:rPr>
          <w:b/>
          <w:sz w:val="36"/>
          <w:szCs w:val="36"/>
        </w:rPr>
      </w:pPr>
    </w:p>
    <w:p w:rsidR="00860540" w:rsidRPr="00860540" w:rsidRDefault="00860540" w:rsidP="0086054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0540">
        <w:rPr>
          <w:sz w:val="28"/>
          <w:szCs w:val="28"/>
        </w:rPr>
        <w:t>Position your hands shoulder-width apart on a secured bench or stable chair.</w:t>
      </w:r>
    </w:p>
    <w:p w:rsidR="00216BB5" w:rsidRDefault="00216BB5" w:rsidP="00216BB5">
      <w:pPr>
        <w:pStyle w:val="ListParagraph"/>
        <w:rPr>
          <w:sz w:val="28"/>
          <w:szCs w:val="28"/>
        </w:rPr>
      </w:pPr>
    </w:p>
    <w:p w:rsidR="00860540" w:rsidRPr="00860540" w:rsidRDefault="00D01E43" w:rsidP="0086054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Slide your body</w:t>
      </w:r>
      <w:r w:rsidR="00860540" w:rsidRPr="00860540">
        <w:rPr>
          <w:sz w:val="28"/>
          <w:szCs w:val="28"/>
        </w:rPr>
        <w:t xml:space="preserve"> off the front of the bench with your legs extended out in front of you.</w:t>
      </w:r>
    </w:p>
    <w:p w:rsidR="00216BB5" w:rsidRDefault="00216BB5" w:rsidP="00216BB5">
      <w:pPr>
        <w:pStyle w:val="ListParagraph"/>
        <w:rPr>
          <w:sz w:val="28"/>
          <w:szCs w:val="28"/>
        </w:rPr>
      </w:pPr>
    </w:p>
    <w:p w:rsidR="00860540" w:rsidRPr="00860540" w:rsidRDefault="00860540" w:rsidP="0086054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0540">
        <w:rPr>
          <w:sz w:val="28"/>
          <w:szCs w:val="28"/>
        </w:rPr>
        <w:t>Straighten your arms, keeping a little bend in your elbows to keep tension on your triceps and off your elbow joints.</w:t>
      </w:r>
    </w:p>
    <w:p w:rsidR="00216BB5" w:rsidRDefault="00216BB5" w:rsidP="00216BB5">
      <w:pPr>
        <w:pStyle w:val="ListParagraph"/>
        <w:rPr>
          <w:sz w:val="28"/>
          <w:szCs w:val="28"/>
        </w:rPr>
      </w:pPr>
    </w:p>
    <w:p w:rsidR="00860540" w:rsidRPr="00860540" w:rsidRDefault="00860540" w:rsidP="0086054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0540">
        <w:rPr>
          <w:sz w:val="28"/>
          <w:szCs w:val="28"/>
        </w:rPr>
        <w:t>Slowly bend your elbows to lower your body toward the floor until your elbows are at about a 90-degree angle. Be sure to keep your back close to the bench.</w:t>
      </w:r>
    </w:p>
    <w:p w:rsidR="00216BB5" w:rsidRDefault="00216BB5" w:rsidP="00216BB5">
      <w:pPr>
        <w:pStyle w:val="ListParagraph"/>
        <w:rPr>
          <w:sz w:val="28"/>
          <w:szCs w:val="28"/>
        </w:rPr>
      </w:pPr>
    </w:p>
    <w:p w:rsidR="00860540" w:rsidRPr="00860540" w:rsidRDefault="00860540" w:rsidP="0086054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0540">
        <w:rPr>
          <w:sz w:val="28"/>
          <w:szCs w:val="28"/>
        </w:rPr>
        <w:t>Once you reach the bottom of the movement, press down into the bench to straighten your elbows, returning to the starting position. This completes one rep.</w:t>
      </w:r>
    </w:p>
    <w:p w:rsidR="00216BB5" w:rsidRDefault="00216BB5" w:rsidP="00216BB5">
      <w:pPr>
        <w:pStyle w:val="ListParagraph"/>
        <w:rPr>
          <w:sz w:val="28"/>
          <w:szCs w:val="28"/>
        </w:rPr>
      </w:pPr>
    </w:p>
    <w:p w:rsidR="00860540" w:rsidRDefault="00860540" w:rsidP="0086054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60540">
        <w:rPr>
          <w:sz w:val="28"/>
          <w:szCs w:val="28"/>
        </w:rPr>
        <w:t>Keep your shoulders down as you lower and raise your body. You can bend your legs to modify this exercise.</w:t>
      </w:r>
    </w:p>
    <w:p w:rsidR="00AA55FF" w:rsidRPr="00AA55FF" w:rsidRDefault="00AA55FF" w:rsidP="00AA55FF">
      <w:pPr>
        <w:pStyle w:val="ListParagraph"/>
        <w:rPr>
          <w:sz w:val="28"/>
          <w:szCs w:val="28"/>
        </w:rPr>
      </w:pPr>
    </w:p>
    <w:p w:rsidR="00AA55FF" w:rsidRDefault="00AA55FF" w:rsidP="00AA55FF">
      <w:pPr>
        <w:rPr>
          <w:b/>
          <w:sz w:val="36"/>
          <w:szCs w:val="36"/>
        </w:rPr>
      </w:pPr>
      <w:r w:rsidRPr="00AA55FF">
        <w:rPr>
          <w:b/>
          <w:sz w:val="36"/>
          <w:szCs w:val="36"/>
        </w:rPr>
        <w:t>Common mistakes:</w:t>
      </w:r>
    </w:p>
    <w:p w:rsidR="00AA55FF" w:rsidRPr="00155CED" w:rsidRDefault="00AA55FF" w:rsidP="00AA55FF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b/>
          <w:sz w:val="28"/>
          <w:szCs w:val="28"/>
        </w:rPr>
        <w:t>Rolling shoulders forward</w:t>
      </w:r>
      <w:r w:rsidRPr="00155CED">
        <w:rPr>
          <w:sz w:val="28"/>
          <w:szCs w:val="28"/>
        </w:rPr>
        <w:t>. To avoid straining the shoulder joints, make sure your shoulders aren't collapsing in toward the chest as you lower your torso.</w:t>
      </w:r>
    </w:p>
    <w:p w:rsidR="00155CED" w:rsidRPr="00BF6D9F" w:rsidRDefault="00A4724E" w:rsidP="00AA55FF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b/>
          <w:sz w:val="28"/>
          <w:szCs w:val="28"/>
        </w:rPr>
        <w:t xml:space="preserve">Performing the exercise too fast. </w:t>
      </w:r>
      <w:r>
        <w:rPr>
          <w:sz w:val="28"/>
          <w:szCs w:val="28"/>
        </w:rPr>
        <w:t xml:space="preserve">This doesn’t </w:t>
      </w:r>
      <w:r w:rsidR="00BF6D9F">
        <w:rPr>
          <w:sz w:val="28"/>
          <w:szCs w:val="28"/>
        </w:rPr>
        <w:t xml:space="preserve">allow you to recruit as many muscle fibres. </w:t>
      </w:r>
      <w:r w:rsidR="00946BB5">
        <w:rPr>
          <w:sz w:val="28"/>
          <w:szCs w:val="28"/>
        </w:rPr>
        <w:t>Making the exercise less effective.</w:t>
      </w:r>
    </w:p>
    <w:p w:rsidR="00E4727D" w:rsidRPr="00E4727D" w:rsidRDefault="00BF6D9F" w:rsidP="00A13350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b/>
          <w:sz w:val="28"/>
          <w:szCs w:val="28"/>
        </w:rPr>
        <w:t>Hands wide apart.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This shifts the workload from your triceps to your chest</w:t>
      </w:r>
      <w:r w:rsidR="00E4727D">
        <w:rPr>
          <w:sz w:val="28"/>
          <w:szCs w:val="28"/>
        </w:rPr>
        <w:t>.</w:t>
      </w:r>
    </w:p>
    <w:p w:rsidR="00A13350" w:rsidRPr="00E4727D" w:rsidRDefault="00FA1B04" w:rsidP="007C231E">
      <w:pPr>
        <w:pStyle w:val="ListParagraph"/>
        <w:rPr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9525056" wp14:editId="35E0BB66">
            <wp:simplePos x="0" y="0"/>
            <wp:positionH relativeFrom="column">
              <wp:posOffset>3305810</wp:posOffset>
            </wp:positionH>
            <wp:positionV relativeFrom="paragraph">
              <wp:posOffset>-130810</wp:posOffset>
            </wp:positionV>
            <wp:extent cx="2583180" cy="1830705"/>
            <wp:effectExtent l="0" t="0" r="7620" b="0"/>
            <wp:wrapTight wrapText="bothSides">
              <wp:wrapPolygon edited="0">
                <wp:start x="0" y="0"/>
                <wp:lineTo x="0" y="21353"/>
                <wp:lineTo x="21504" y="21353"/>
                <wp:lineTo x="21504" y="0"/>
                <wp:lineTo x="0" y="0"/>
              </wp:wrapPolygon>
            </wp:wrapTight>
            <wp:docPr id="2" name="Picture 2" descr="http://www.petereed.com/wp-content/uploads/2013/12/Press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tereed.com/wp-content/uploads/2013/12/Press-u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350" w:rsidRPr="00E4727D">
        <w:rPr>
          <w:b/>
          <w:sz w:val="52"/>
          <w:szCs w:val="52"/>
          <w:u w:val="single"/>
        </w:rPr>
        <w:t>Press ups</w:t>
      </w:r>
    </w:p>
    <w:p w:rsidR="00A13350" w:rsidRDefault="00A13350" w:rsidP="00A13350">
      <w:pPr>
        <w:rPr>
          <w:b/>
          <w:sz w:val="36"/>
          <w:szCs w:val="36"/>
        </w:rPr>
      </w:pPr>
      <w:r>
        <w:rPr>
          <w:b/>
          <w:sz w:val="36"/>
          <w:szCs w:val="36"/>
        </w:rPr>
        <w:t>Proper technique:</w:t>
      </w:r>
    </w:p>
    <w:p w:rsidR="00A13350" w:rsidRPr="00625667" w:rsidRDefault="00625667" w:rsidP="00A13350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625667">
        <w:rPr>
          <w:b/>
          <w:sz w:val="28"/>
          <w:szCs w:val="28"/>
        </w:rPr>
        <w:t>Straight body</w:t>
      </w:r>
      <w:r>
        <w:rPr>
          <w:b/>
          <w:sz w:val="28"/>
          <w:szCs w:val="28"/>
        </w:rPr>
        <w:t xml:space="preserve">. </w:t>
      </w:r>
      <w:r w:rsidRPr="00625667">
        <w:rPr>
          <w:b/>
          <w:sz w:val="28"/>
          <w:szCs w:val="28"/>
        </w:rPr>
        <w:t> </w:t>
      </w:r>
      <w:r w:rsidRPr="00625667">
        <w:rPr>
          <w:sz w:val="28"/>
          <w:szCs w:val="28"/>
        </w:rPr>
        <w:t xml:space="preserve">Straighten your back. Don’t sag at the hip or lift at the hips. It should be a straight line from head to toe. Check the mirror to see that your hips are in </w:t>
      </w:r>
      <w:r>
        <w:rPr>
          <w:sz w:val="28"/>
          <w:szCs w:val="28"/>
        </w:rPr>
        <w:t xml:space="preserve">line. </w:t>
      </w:r>
    </w:p>
    <w:p w:rsidR="00625667" w:rsidRPr="00990B72" w:rsidRDefault="0005229C" w:rsidP="00A13350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Feet together.</w:t>
      </w:r>
      <w:r>
        <w:rPr>
          <w:sz w:val="28"/>
          <w:szCs w:val="28"/>
        </w:rPr>
        <w:t xml:space="preserve"> </w:t>
      </w:r>
      <w:r w:rsidRPr="0005229C">
        <w:rPr>
          <w:sz w:val="28"/>
          <w:szCs w:val="28"/>
        </w:rPr>
        <w:t>Place you</w:t>
      </w:r>
      <w:r>
        <w:rPr>
          <w:sz w:val="28"/>
          <w:szCs w:val="28"/>
        </w:rPr>
        <w:t>r fe</w:t>
      </w:r>
      <w:r w:rsidR="00990B72">
        <w:rPr>
          <w:sz w:val="28"/>
          <w:szCs w:val="28"/>
        </w:rPr>
        <w:t>et together</w:t>
      </w:r>
      <w:r w:rsidRPr="0005229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Incorrectly placing your feet will most likely result in sloppy form, which may result in </w:t>
      </w:r>
      <w:r w:rsidR="00990B72">
        <w:rPr>
          <w:sz w:val="28"/>
          <w:szCs w:val="28"/>
        </w:rPr>
        <w:t>injury.</w:t>
      </w:r>
    </w:p>
    <w:p w:rsidR="00865012" w:rsidRPr="002A3EBD" w:rsidRDefault="00865012" w:rsidP="00865012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Hand placement. </w:t>
      </w:r>
      <w:r>
        <w:rPr>
          <w:sz w:val="28"/>
          <w:szCs w:val="28"/>
        </w:rPr>
        <w:t>The width of your hands should be a little wider than shoulder width</w:t>
      </w:r>
      <w:r w:rsidR="009C68C4">
        <w:rPr>
          <w:sz w:val="28"/>
          <w:szCs w:val="28"/>
        </w:rPr>
        <w:t xml:space="preserve">. However there are different widths to work different muscles. A narrower width will work the triceps whereas a wider </w:t>
      </w:r>
      <w:r w:rsidR="002A3EBD">
        <w:rPr>
          <w:sz w:val="28"/>
          <w:szCs w:val="28"/>
        </w:rPr>
        <w:t>width will work primarily the chest.</w:t>
      </w:r>
    </w:p>
    <w:p w:rsidR="00055F28" w:rsidRDefault="00055F28" w:rsidP="00055F28">
      <w:pPr>
        <w:rPr>
          <w:b/>
          <w:sz w:val="36"/>
          <w:szCs w:val="36"/>
        </w:rPr>
      </w:pPr>
      <w:r w:rsidRPr="00055F28">
        <w:rPr>
          <w:b/>
          <w:sz w:val="36"/>
          <w:szCs w:val="36"/>
        </w:rPr>
        <w:t>Common mistakes:</w:t>
      </w:r>
    </w:p>
    <w:p w:rsidR="00055F28" w:rsidRPr="00AC2F32" w:rsidRDefault="00055F28" w:rsidP="00055F28">
      <w:pPr>
        <w:pStyle w:val="ListParagraph"/>
        <w:numPr>
          <w:ilvl w:val="0"/>
          <w:numId w:val="7"/>
        </w:numPr>
        <w:rPr>
          <w:b/>
          <w:sz w:val="36"/>
          <w:szCs w:val="36"/>
        </w:rPr>
      </w:pPr>
      <w:r>
        <w:rPr>
          <w:b/>
          <w:sz w:val="28"/>
          <w:szCs w:val="28"/>
        </w:rPr>
        <w:t>Arched back</w:t>
      </w:r>
      <w:r w:rsidR="007556BF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7556BF" w:rsidRPr="007556BF">
        <w:rPr>
          <w:sz w:val="28"/>
          <w:szCs w:val="28"/>
        </w:rPr>
        <w:t>When you’re not strong enough to manage the push-up, your spine and/or head will sag toward the ground. This</w:t>
      </w:r>
      <w:r w:rsidR="007556BF">
        <w:rPr>
          <w:sz w:val="28"/>
          <w:szCs w:val="28"/>
        </w:rPr>
        <w:t xml:space="preserve"> increases stress o</w:t>
      </w:r>
      <w:r w:rsidR="007556BF" w:rsidRPr="007556BF">
        <w:rPr>
          <w:sz w:val="28"/>
          <w:szCs w:val="28"/>
        </w:rPr>
        <w:t>n the spine and shoulders. </w:t>
      </w:r>
    </w:p>
    <w:p w:rsidR="00AC2F32" w:rsidRPr="00D13580" w:rsidRDefault="00682DD5" w:rsidP="00055F28"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Relying on gravity.</w:t>
      </w:r>
      <w:r>
        <w:rPr>
          <w:sz w:val="36"/>
          <w:szCs w:val="36"/>
        </w:rPr>
        <w:t xml:space="preserve"> </w:t>
      </w:r>
      <w:r w:rsidRPr="00682DD5">
        <w:rPr>
          <w:sz w:val="28"/>
          <w:szCs w:val="28"/>
        </w:rPr>
        <w:t>Don’t just drop to the floor. As you lower your body down, drive your palms into the floor and use your arms to</w:t>
      </w:r>
      <w:r>
        <w:rPr>
          <w:sz w:val="28"/>
          <w:szCs w:val="28"/>
        </w:rPr>
        <w:t xml:space="preserve"> pull your body to the ground. </w:t>
      </w:r>
      <w:r w:rsidRPr="00682DD5">
        <w:rPr>
          <w:sz w:val="28"/>
          <w:szCs w:val="28"/>
        </w:rPr>
        <w:t>Think of doing a row on the way down</w:t>
      </w:r>
      <w:r>
        <w:rPr>
          <w:sz w:val="28"/>
          <w:szCs w:val="28"/>
        </w:rPr>
        <w:t>. This will engage your upper back muscles and give you more of a workout.</w:t>
      </w:r>
    </w:p>
    <w:p w:rsidR="00D13580" w:rsidRDefault="00D13580" w:rsidP="00055F2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b/>
          <w:sz w:val="28"/>
          <w:szCs w:val="28"/>
        </w:rPr>
        <w:t>Elbows pointing outwards.</w:t>
      </w:r>
      <w:r w:rsidRPr="004C03EE">
        <w:rPr>
          <w:sz w:val="28"/>
          <w:szCs w:val="28"/>
        </w:rPr>
        <w:t xml:space="preserve"> </w:t>
      </w:r>
      <w:r w:rsidR="004C03EE" w:rsidRPr="004C03EE">
        <w:rPr>
          <w:sz w:val="28"/>
          <w:szCs w:val="28"/>
        </w:rPr>
        <w:t>This</w:t>
      </w:r>
      <w:r w:rsidRPr="00D13580">
        <w:rPr>
          <w:sz w:val="28"/>
          <w:szCs w:val="28"/>
        </w:rPr>
        <w:t xml:space="preserve"> puts a lot of stress on your rotator cuff, which can lead to injuries. Instead, keep your elbow tucked as close to your body as possible</w:t>
      </w:r>
      <w:r w:rsidR="004C03EE">
        <w:rPr>
          <w:sz w:val="28"/>
          <w:szCs w:val="28"/>
        </w:rPr>
        <w:t>.</w:t>
      </w:r>
    </w:p>
    <w:p w:rsidR="00797D15" w:rsidRDefault="00797D15" w:rsidP="00797D15">
      <w:pPr>
        <w:rPr>
          <w:sz w:val="28"/>
          <w:szCs w:val="28"/>
        </w:rPr>
      </w:pPr>
    </w:p>
    <w:p w:rsidR="00797D15" w:rsidRDefault="00797D15" w:rsidP="00797D15">
      <w:pPr>
        <w:rPr>
          <w:sz w:val="28"/>
          <w:szCs w:val="28"/>
        </w:rPr>
      </w:pPr>
    </w:p>
    <w:p w:rsidR="00797D15" w:rsidRDefault="00797D15" w:rsidP="00797D15">
      <w:pPr>
        <w:rPr>
          <w:sz w:val="28"/>
          <w:szCs w:val="28"/>
        </w:rPr>
      </w:pPr>
    </w:p>
    <w:p w:rsidR="00797D15" w:rsidRDefault="00797D15" w:rsidP="00797D15">
      <w:pPr>
        <w:rPr>
          <w:sz w:val="28"/>
          <w:szCs w:val="28"/>
        </w:rPr>
      </w:pPr>
    </w:p>
    <w:p w:rsidR="00797D15" w:rsidRDefault="00797D15" w:rsidP="00797D15">
      <w:pPr>
        <w:rPr>
          <w:sz w:val="28"/>
          <w:szCs w:val="28"/>
        </w:rPr>
      </w:pPr>
    </w:p>
    <w:p w:rsidR="00797D15" w:rsidRDefault="00815D7E" w:rsidP="00797D15">
      <w:pPr>
        <w:rPr>
          <w:b/>
          <w:sz w:val="52"/>
          <w:szCs w:val="5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65C51A3" wp14:editId="2EB4C8CF">
            <wp:simplePos x="0" y="0"/>
            <wp:positionH relativeFrom="column">
              <wp:posOffset>3996055</wp:posOffset>
            </wp:positionH>
            <wp:positionV relativeFrom="paragraph">
              <wp:posOffset>-628650</wp:posOffset>
            </wp:positionV>
            <wp:extent cx="2296160" cy="2065655"/>
            <wp:effectExtent l="0" t="0" r="8890" b="0"/>
            <wp:wrapTight wrapText="bothSides">
              <wp:wrapPolygon edited="0">
                <wp:start x="0" y="0"/>
                <wp:lineTo x="0" y="21314"/>
                <wp:lineTo x="21504" y="21314"/>
                <wp:lineTo x="21504" y="0"/>
                <wp:lineTo x="0" y="0"/>
              </wp:wrapPolygon>
            </wp:wrapTight>
            <wp:docPr id="4" name="Picture 4" descr="http://blu.stb.s-msn.com/i/19/AD4BE39886A9BF22AF3B668D62325B_h270_w300_m2_bblack_q99_p99_cWrtIST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u.stb.s-msn.com/i/19/AD4BE39886A9BF22AF3B668D62325B_h270_w300_m2_bblack_q99_p99_cWrtISTF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15" w:rsidRPr="00797D15">
        <w:rPr>
          <w:b/>
          <w:sz w:val="52"/>
          <w:szCs w:val="52"/>
          <w:u w:val="single"/>
        </w:rPr>
        <w:t>Step ups</w:t>
      </w:r>
    </w:p>
    <w:p w:rsidR="00797D15" w:rsidRDefault="00797D15" w:rsidP="00797D15">
      <w:pPr>
        <w:rPr>
          <w:b/>
          <w:sz w:val="36"/>
          <w:szCs w:val="36"/>
        </w:rPr>
      </w:pPr>
      <w:r w:rsidRPr="00797D15">
        <w:rPr>
          <w:b/>
          <w:sz w:val="36"/>
          <w:szCs w:val="36"/>
        </w:rPr>
        <w:t>Proper technique</w:t>
      </w:r>
      <w:r>
        <w:rPr>
          <w:b/>
          <w:sz w:val="36"/>
          <w:szCs w:val="36"/>
        </w:rPr>
        <w:t>:</w:t>
      </w:r>
    </w:p>
    <w:p w:rsidR="00797D15" w:rsidRDefault="004B5B44" w:rsidP="00797D1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Look straight ahead. </w:t>
      </w:r>
      <w:r>
        <w:rPr>
          <w:sz w:val="28"/>
          <w:szCs w:val="28"/>
        </w:rPr>
        <w:t xml:space="preserve">This will improve your posture and </w:t>
      </w:r>
      <w:r w:rsidR="002E1E19">
        <w:rPr>
          <w:sz w:val="28"/>
          <w:szCs w:val="28"/>
        </w:rPr>
        <w:t>form and help to improve coordination</w:t>
      </w:r>
      <w:r>
        <w:rPr>
          <w:sz w:val="28"/>
          <w:szCs w:val="28"/>
        </w:rPr>
        <w:t>.</w:t>
      </w:r>
    </w:p>
    <w:p w:rsidR="00D94D7C" w:rsidRPr="00D94D7C" w:rsidRDefault="00D94D7C" w:rsidP="00797D1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Step up on to the bench. </w:t>
      </w:r>
      <w:r>
        <w:rPr>
          <w:sz w:val="28"/>
          <w:szCs w:val="28"/>
        </w:rPr>
        <w:t>Don’t just stand on the floor, placing your feet on the bench. By stepping onto the bench you are activating the required muscles.</w:t>
      </w:r>
    </w:p>
    <w:p w:rsidR="00D94D7C" w:rsidRPr="00ED1AC1" w:rsidRDefault="009A400D" w:rsidP="00797D1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Technique before speed.</w:t>
      </w:r>
      <w:r>
        <w:rPr>
          <w:sz w:val="28"/>
          <w:szCs w:val="28"/>
        </w:rPr>
        <w:t xml:space="preserve"> Learn the technique properly and then build your speed and intensity up.</w:t>
      </w:r>
    </w:p>
    <w:p w:rsidR="00ED1AC1" w:rsidRPr="009A400D" w:rsidRDefault="00ED1AC1" w:rsidP="00797D1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Use arms. </w:t>
      </w:r>
      <w:r>
        <w:rPr>
          <w:sz w:val="28"/>
          <w:szCs w:val="28"/>
        </w:rPr>
        <w:t>Drive your arms in correlation with your legs to increase the speed of your movement</w:t>
      </w:r>
      <w:r w:rsidR="006D657B">
        <w:rPr>
          <w:sz w:val="28"/>
          <w:szCs w:val="28"/>
        </w:rPr>
        <w:t>.</w:t>
      </w:r>
    </w:p>
    <w:p w:rsidR="009A400D" w:rsidRDefault="00A83C4C" w:rsidP="009A400D">
      <w:pPr>
        <w:rPr>
          <w:b/>
          <w:sz w:val="36"/>
          <w:szCs w:val="36"/>
        </w:rPr>
      </w:pPr>
      <w:r w:rsidRPr="00A83C4C">
        <w:rPr>
          <w:b/>
          <w:sz w:val="36"/>
          <w:szCs w:val="36"/>
        </w:rPr>
        <w:t>Common mistakes</w:t>
      </w:r>
    </w:p>
    <w:p w:rsidR="00A83C4C" w:rsidRDefault="00A83C4C" w:rsidP="00A83C4C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Not moving your arms. </w:t>
      </w:r>
      <w:r>
        <w:rPr>
          <w:sz w:val="28"/>
          <w:szCs w:val="28"/>
        </w:rPr>
        <w:t xml:space="preserve">Keeping your arms by your side will restrict the speed at which you can do the </w:t>
      </w:r>
      <w:r w:rsidR="0087040F">
        <w:rPr>
          <w:sz w:val="28"/>
          <w:szCs w:val="28"/>
        </w:rPr>
        <w:t>exercise;</w:t>
      </w:r>
      <w:r>
        <w:rPr>
          <w:sz w:val="28"/>
          <w:szCs w:val="28"/>
        </w:rPr>
        <w:t xml:space="preserve"> it will also affect your balance. </w:t>
      </w:r>
    </w:p>
    <w:p w:rsidR="00703166" w:rsidRDefault="00703166" w:rsidP="0047494C">
      <w:pPr>
        <w:rPr>
          <w:sz w:val="28"/>
          <w:szCs w:val="28"/>
        </w:rPr>
      </w:pPr>
    </w:p>
    <w:p w:rsidR="0047494C" w:rsidRDefault="0047494C" w:rsidP="0047494C">
      <w:pPr>
        <w:rPr>
          <w:b/>
          <w:sz w:val="52"/>
          <w:szCs w:val="52"/>
          <w:u w:val="single"/>
        </w:rPr>
      </w:pPr>
      <w:r w:rsidRPr="0047494C">
        <w:rPr>
          <w:b/>
          <w:sz w:val="52"/>
          <w:szCs w:val="52"/>
          <w:u w:val="single"/>
        </w:rPr>
        <w:t>Shuttle runs</w:t>
      </w:r>
    </w:p>
    <w:p w:rsidR="0047494C" w:rsidRDefault="0047494C" w:rsidP="0047494C">
      <w:pPr>
        <w:rPr>
          <w:b/>
          <w:sz w:val="36"/>
          <w:szCs w:val="36"/>
        </w:rPr>
      </w:pPr>
      <w:r>
        <w:rPr>
          <w:b/>
          <w:sz w:val="36"/>
          <w:szCs w:val="36"/>
        </w:rPr>
        <w:t>Proper technique:</w:t>
      </w:r>
    </w:p>
    <w:p w:rsidR="0047494C" w:rsidRPr="002D30E5" w:rsidRDefault="00703166" w:rsidP="0047494C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Drop hips. </w:t>
      </w:r>
      <w:proofErr w:type="gramStart"/>
      <w:r>
        <w:rPr>
          <w:sz w:val="28"/>
          <w:szCs w:val="28"/>
        </w:rPr>
        <w:t>Do this</w:t>
      </w:r>
      <w:proofErr w:type="gramEnd"/>
      <w:r>
        <w:rPr>
          <w:sz w:val="28"/>
          <w:szCs w:val="28"/>
        </w:rPr>
        <w:t xml:space="preserve"> a</w:t>
      </w:r>
      <w:r w:rsidR="002D30E5">
        <w:rPr>
          <w:sz w:val="28"/>
          <w:szCs w:val="28"/>
        </w:rPr>
        <w:t>s you turn to avoid running in</w:t>
      </w:r>
      <w:r>
        <w:rPr>
          <w:sz w:val="28"/>
          <w:szCs w:val="28"/>
        </w:rPr>
        <w:t xml:space="preserve"> an arc, </w:t>
      </w:r>
      <w:r w:rsidR="002D30E5">
        <w:rPr>
          <w:sz w:val="28"/>
          <w:szCs w:val="28"/>
        </w:rPr>
        <w:t xml:space="preserve">saving time and energy. </w:t>
      </w:r>
    </w:p>
    <w:p w:rsidR="002D30E5" w:rsidRPr="00EE4A34" w:rsidRDefault="002D30E5" w:rsidP="0047494C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Push off.</w:t>
      </w:r>
      <w:r>
        <w:rPr>
          <w:sz w:val="28"/>
          <w:szCs w:val="28"/>
        </w:rPr>
        <w:t xml:space="preserve"> Push off strongly with your back foot to get back up to pace</w:t>
      </w:r>
    </w:p>
    <w:p w:rsidR="00EE4A34" w:rsidRPr="0047494C" w:rsidRDefault="000A25BE" w:rsidP="0047494C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5F7E5BD" wp14:editId="423580A4">
            <wp:simplePos x="0" y="0"/>
            <wp:positionH relativeFrom="column">
              <wp:posOffset>1328420</wp:posOffset>
            </wp:positionH>
            <wp:positionV relativeFrom="paragraph">
              <wp:posOffset>1059815</wp:posOffset>
            </wp:positionV>
            <wp:extent cx="2753360" cy="1656080"/>
            <wp:effectExtent l="0" t="0" r="8890" b="1270"/>
            <wp:wrapTight wrapText="bothSides">
              <wp:wrapPolygon edited="0">
                <wp:start x="0" y="0"/>
                <wp:lineTo x="0" y="21368"/>
                <wp:lineTo x="21520" y="21368"/>
                <wp:lineTo x="21520" y="0"/>
                <wp:lineTo x="0" y="0"/>
              </wp:wrapPolygon>
            </wp:wrapTight>
            <wp:docPr id="6" name="Picture 6" descr="http://cdn.shopify.com/s/files/1/0194/3067/files/Screen_Shot_2013-02-15_at_10.54.30_AM_grande.png?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194/3067/files/Screen_Shot_2013-02-15_at_10.54.30_AM_grande.png?16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ABB8CA9" wp14:editId="580FECAF">
            <wp:simplePos x="0" y="0"/>
            <wp:positionH relativeFrom="column">
              <wp:posOffset>3656965</wp:posOffset>
            </wp:positionH>
            <wp:positionV relativeFrom="paragraph">
              <wp:posOffset>1060450</wp:posOffset>
            </wp:positionV>
            <wp:extent cx="2940050" cy="1658620"/>
            <wp:effectExtent l="0" t="0" r="0" b="0"/>
            <wp:wrapTight wrapText="bothSides">
              <wp:wrapPolygon edited="0">
                <wp:start x="0" y="0"/>
                <wp:lineTo x="0" y="21335"/>
                <wp:lineTo x="21413" y="21335"/>
                <wp:lineTo x="21413" y="0"/>
                <wp:lineTo x="0" y="0"/>
              </wp:wrapPolygon>
            </wp:wrapTight>
            <wp:docPr id="7" name="Picture 7" descr="http://cdn.shopify.com/s/files/1/0194/3067/files/Screen_Shot_2013-02-23_at_3.10.45_PM_grande.png?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194/3067/files/Screen_Shot_2013-02-23_at_3.10.45_PM_grande.png?1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5C7AAB2" wp14:editId="17EC4582">
            <wp:simplePos x="0" y="0"/>
            <wp:positionH relativeFrom="column">
              <wp:posOffset>-883285</wp:posOffset>
            </wp:positionH>
            <wp:positionV relativeFrom="paragraph">
              <wp:posOffset>1059815</wp:posOffset>
            </wp:positionV>
            <wp:extent cx="2844800" cy="1658620"/>
            <wp:effectExtent l="0" t="0" r="0" b="0"/>
            <wp:wrapTight wrapText="bothSides">
              <wp:wrapPolygon edited="0">
                <wp:start x="0" y="0"/>
                <wp:lineTo x="0" y="21335"/>
                <wp:lineTo x="21407" y="21335"/>
                <wp:lineTo x="21407" y="0"/>
                <wp:lineTo x="0" y="0"/>
              </wp:wrapPolygon>
            </wp:wrapTight>
            <wp:docPr id="5" name="Picture 5" descr="http://cdn.shopify.com/s/files/1/0194/3067/files/Screen_Shot_2013-02-24_at_6.28.37_PM_grande.png?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194/3067/files/Screen_Shot_2013-02-24_at_6.28.37_PM_grande.png?16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34">
        <w:rPr>
          <w:b/>
          <w:sz w:val="28"/>
          <w:szCs w:val="28"/>
        </w:rPr>
        <w:t>Side on.</w:t>
      </w:r>
      <w:r w:rsidR="00EE4A34">
        <w:rPr>
          <w:sz w:val="28"/>
          <w:szCs w:val="28"/>
        </w:rPr>
        <w:t xml:space="preserve"> Approach the line and turn side on, place one hand across the line. This will stop you having to compl</w:t>
      </w:r>
      <w:r w:rsidR="001E3FDE">
        <w:rPr>
          <w:sz w:val="28"/>
          <w:szCs w:val="28"/>
        </w:rPr>
        <w:t>etely turn around, which will lose you time. This also enables you to quickly push off your back foot.</w:t>
      </w:r>
      <w:r w:rsidR="005764A6">
        <w:rPr>
          <w:noProof/>
          <w:lang w:eastAsia="en-GB"/>
        </w:rPr>
        <w:t xml:space="preserve"> </w:t>
      </w:r>
      <w:r w:rsidR="005764A6" w:rsidRPr="005764A6">
        <w:rPr>
          <w:noProof/>
          <w:sz w:val="28"/>
          <w:lang w:eastAsia="en-GB"/>
        </w:rPr>
        <w:t>Alternate Which leg you turn on.</w:t>
      </w:r>
    </w:p>
    <w:sectPr w:rsidR="00EE4A34" w:rsidRPr="00474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94334"/>
    <w:multiLevelType w:val="hybridMultilevel"/>
    <w:tmpl w:val="C832B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05C15"/>
    <w:multiLevelType w:val="multilevel"/>
    <w:tmpl w:val="CAA0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B56475"/>
    <w:multiLevelType w:val="hybridMultilevel"/>
    <w:tmpl w:val="4F8E8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B64C4"/>
    <w:multiLevelType w:val="hybridMultilevel"/>
    <w:tmpl w:val="FFA88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5731F"/>
    <w:multiLevelType w:val="hybridMultilevel"/>
    <w:tmpl w:val="689E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17962"/>
    <w:multiLevelType w:val="hybridMultilevel"/>
    <w:tmpl w:val="42DEB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F4F87"/>
    <w:multiLevelType w:val="hybridMultilevel"/>
    <w:tmpl w:val="52BE9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A3395"/>
    <w:multiLevelType w:val="hybridMultilevel"/>
    <w:tmpl w:val="2D08F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922AF"/>
    <w:multiLevelType w:val="hybridMultilevel"/>
    <w:tmpl w:val="5E58C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E6978"/>
    <w:multiLevelType w:val="hybridMultilevel"/>
    <w:tmpl w:val="E6DC3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61"/>
    <w:rsid w:val="00046A50"/>
    <w:rsid w:val="0005229C"/>
    <w:rsid w:val="00055F28"/>
    <w:rsid w:val="000A1366"/>
    <w:rsid w:val="000A25BE"/>
    <w:rsid w:val="00155CED"/>
    <w:rsid w:val="001E3FDE"/>
    <w:rsid w:val="00216BB5"/>
    <w:rsid w:val="00227E98"/>
    <w:rsid w:val="002733CE"/>
    <w:rsid w:val="002A3EBD"/>
    <w:rsid w:val="002D30E5"/>
    <w:rsid w:val="002E1E19"/>
    <w:rsid w:val="002E5011"/>
    <w:rsid w:val="003326E8"/>
    <w:rsid w:val="00333DDD"/>
    <w:rsid w:val="003967F8"/>
    <w:rsid w:val="003F5A3E"/>
    <w:rsid w:val="0042408E"/>
    <w:rsid w:val="0047494C"/>
    <w:rsid w:val="004B5B44"/>
    <w:rsid w:val="004C03EE"/>
    <w:rsid w:val="005764A6"/>
    <w:rsid w:val="005A5205"/>
    <w:rsid w:val="0062379A"/>
    <w:rsid w:val="00625667"/>
    <w:rsid w:val="006329EF"/>
    <w:rsid w:val="00682DD5"/>
    <w:rsid w:val="006D657B"/>
    <w:rsid w:val="00703166"/>
    <w:rsid w:val="007556BF"/>
    <w:rsid w:val="00757CBA"/>
    <w:rsid w:val="0077194B"/>
    <w:rsid w:val="00797D15"/>
    <w:rsid w:val="007C231E"/>
    <w:rsid w:val="00815D7E"/>
    <w:rsid w:val="008313F8"/>
    <w:rsid w:val="00860540"/>
    <w:rsid w:val="00860795"/>
    <w:rsid w:val="00865012"/>
    <w:rsid w:val="0087040F"/>
    <w:rsid w:val="008B5897"/>
    <w:rsid w:val="009349AA"/>
    <w:rsid w:val="00946BB5"/>
    <w:rsid w:val="009624AA"/>
    <w:rsid w:val="009824F1"/>
    <w:rsid w:val="00990B72"/>
    <w:rsid w:val="00993222"/>
    <w:rsid w:val="009A079D"/>
    <w:rsid w:val="009A400D"/>
    <w:rsid w:val="009C68C4"/>
    <w:rsid w:val="00A13350"/>
    <w:rsid w:val="00A4724E"/>
    <w:rsid w:val="00A83C4C"/>
    <w:rsid w:val="00AA55FF"/>
    <w:rsid w:val="00AC2F32"/>
    <w:rsid w:val="00B1752A"/>
    <w:rsid w:val="00BC4F17"/>
    <w:rsid w:val="00BF6D9F"/>
    <w:rsid w:val="00D01E43"/>
    <w:rsid w:val="00D13580"/>
    <w:rsid w:val="00D9013E"/>
    <w:rsid w:val="00D91C49"/>
    <w:rsid w:val="00D94D7C"/>
    <w:rsid w:val="00E26B68"/>
    <w:rsid w:val="00E4727D"/>
    <w:rsid w:val="00E57A03"/>
    <w:rsid w:val="00ED1AC1"/>
    <w:rsid w:val="00EE4A34"/>
    <w:rsid w:val="00F36C61"/>
    <w:rsid w:val="00F37649"/>
    <w:rsid w:val="00F65E45"/>
    <w:rsid w:val="00FA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07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0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2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proper+squat+form&amp;source=images&amp;cd=&amp;cad=rja&amp;uact=8&amp;docid=m4KJuQJBG5wK5M&amp;tbnid=Zc3g3bcNEyggNM:&amp;ved=&amp;url=http://bemily521.hubpages.com/hub/squatform&amp;ei=Txa0U76rBIqp0AXOo4GwBQ&amp;psig=AFQjCNEPWApf5r47ah-8XQ9dQHnQk3OTRw&amp;ust=1404397519462563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EDBA0503</Template>
  <TotalTime>0</TotalTime>
  <Pages>4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OU=L004,OU=L Group,OU=St John's Desktops,DC=STJOHNS,</Company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HShepherd</dc:creator>
  <cp:lastModifiedBy>HShepherd</cp:lastModifiedBy>
  <cp:revision>2</cp:revision>
  <dcterms:created xsi:type="dcterms:W3CDTF">2014-07-02T14:33:00Z</dcterms:created>
  <dcterms:modified xsi:type="dcterms:W3CDTF">2014-07-02T14:33:00Z</dcterms:modified>
</cp:coreProperties>
</file>